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:rsidTr="001632A6">
        <w:trPr>
          <w:trHeight w:hRule="exact" w:val="14400"/>
          <w:jc w:val="center"/>
        </w:trPr>
        <w:tc>
          <w:tcPr>
            <w:tcW w:w="7200" w:type="dxa"/>
          </w:tcPr>
          <w:p w:rsidR="00423F28" w:rsidRDefault="00382EA6"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61312" behindDoc="1" locked="0" layoutInCell="1" allowOverlap="1" wp14:anchorId="3EF1D58B" wp14:editId="5E9A11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</wp:posOffset>
                  </wp:positionV>
                  <wp:extent cx="4563321" cy="3703320"/>
                  <wp:effectExtent l="0" t="0" r="889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plookoutnofac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12" r="9000"/>
                          <a:stretch/>
                        </pic:blipFill>
                        <pic:spPr bwMode="auto">
                          <a:xfrm>
                            <a:off x="0" y="0"/>
                            <a:ext cx="4566418" cy="37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15C3">
              <w:rPr>
                <w:noProof/>
                <w:lang w:val="en-AU" w:eastAsia="en-AU"/>
              </w:rPr>
              <w:drawing>
                <wp:anchor distT="0" distB="0" distL="114300" distR="114300" simplePos="0" relativeHeight="251658240" behindDoc="0" locked="0" layoutInCell="1" allowOverlap="1" wp14:anchorId="4F86148C" wp14:editId="65CF10D4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100330</wp:posOffset>
                  </wp:positionV>
                  <wp:extent cx="1440180" cy="1440180"/>
                  <wp:effectExtent l="0" t="0" r="762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NW logo (no background)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A4A4A" w:rsidRDefault="006D15C3" w:rsidP="00375C16">
            <w:pPr>
              <w:pStyle w:val="Subtitle"/>
              <w:jc w:val="right"/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BD64E28" wp14:editId="3780FF77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20955</wp:posOffset>
                      </wp:positionV>
                      <wp:extent cx="2926080" cy="701040"/>
                      <wp:effectExtent l="0" t="0" r="0" b="381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6080" cy="701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7BD1" w:rsidRPr="00802245" w:rsidRDefault="005831AA">
                                  <w:pPr>
                                    <w:rPr>
                                      <w:rFonts w:ascii="Segoe UI Semibold" w:hAnsi="Segoe UI Semibold" w:cs="Segoe UI Semibold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Segoe UI Semibold" w:hAnsi="Segoe UI Semibold" w:cs="Segoe UI Semibold"/>
                                        <w:b/>
                                        <w:color w:val="0070C0"/>
                                        <w:sz w:val="72"/>
                                        <w:szCs w:val="72"/>
                                      </w:rPr>
                                      <w:alias w:val="Enter event date:"/>
                                      <w:tag w:val="Enter event date:"/>
                                      <w:id w:val="1021132425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r w:rsidR="00B47BD1" w:rsidRPr="00802245">
                                        <w:rPr>
                                          <w:rFonts w:ascii="Segoe UI Semibold" w:hAnsi="Segoe UI Semibold" w:cs="Segoe UI Semibold"/>
                                          <w:b/>
                                          <w:color w:val="0070C0"/>
                                          <w:sz w:val="72"/>
                                          <w:szCs w:val="72"/>
                                        </w:rPr>
                                        <w:t>TERM</w:t>
                                      </w:r>
                                      <w:r w:rsidR="00EE12C4">
                                        <w:rPr>
                                          <w:rFonts w:ascii="Segoe UI Semibold" w:hAnsi="Segoe UI Semibold" w:cs="Segoe UI Semibold"/>
                                          <w:b/>
                                          <w:color w:val="0070C0"/>
                                          <w:sz w:val="72"/>
                                          <w:szCs w:val="72"/>
                                        </w:rPr>
                                        <w:t xml:space="preserve"> 1 2020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D64E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29.6pt;margin-top:1.65pt;width:230.4pt;height:55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" filled="f" stroked="f">
                      <v:textbox>
                        <w:txbxContent>
                          <w:p w:rsidR="00B47BD1" w:rsidRPr="00802245" w:rsidRDefault="00B550E1">
                            <w:pPr>
                              <w:rPr>
                                <w:rFonts w:ascii="Segoe UI Semibold" w:hAnsi="Segoe UI Semibold" w:cs="Segoe UI Semibold"/>
                                <w:b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="Segoe UI Semibold" w:hAnsi="Segoe UI Semibold" w:cs="Segoe UI Semibold"/>
                                  <w:b/>
                                  <w:color w:val="0070C0"/>
                                  <w:sz w:val="72"/>
                                  <w:szCs w:val="72"/>
                                </w:rPr>
                                <w:alias w:val="Enter event date:"/>
                                <w:tag w:val="Enter event date:"/>
                                <w:id w:val="1021132425"/>
                                <w15:appearance w15:val="hidden"/>
                                <w:text/>
                              </w:sdtPr>
                              <w:sdtEndPr/>
                              <w:sdtContent>
                                <w:r w:rsidR="00B47BD1" w:rsidRPr="00802245">
                                  <w:rPr>
                                    <w:rFonts w:ascii="Segoe UI Semibold" w:hAnsi="Segoe UI Semibold" w:cs="Segoe UI Semibold"/>
                                    <w:b/>
                                    <w:color w:val="0070C0"/>
                                    <w:sz w:val="72"/>
                                    <w:szCs w:val="72"/>
                                  </w:rPr>
                                  <w:t>TERM</w:t>
                                </w:r>
                                <w:r w:rsidR="00EE12C4">
                                  <w:rPr>
                                    <w:rFonts w:ascii="Segoe UI Semibold" w:hAnsi="Segoe UI Semibold" w:cs="Segoe UI Semibold"/>
                                    <w:b/>
                                    <w:color w:val="0070C0"/>
                                    <w:sz w:val="72"/>
                                    <w:szCs w:val="72"/>
                                  </w:rPr>
                                  <w:t xml:space="preserve"> 1 2020</w:t>
                                </w:r>
                              </w:sdtContent>
                            </w:sdt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A4A4A" w:rsidRDefault="008E287F" w:rsidP="00067228">
            <w:pPr>
              <w:pStyle w:val="Logo"/>
            </w:pPr>
            <w:r w:rsidRPr="008E287F">
              <w:rPr>
                <w:rFonts w:ascii="Segoe UI Semibold" w:hAnsi="Segoe UI Semibold" w:cs="Segoe UI Semibold"/>
                <w:color w:val="A5A5A5" w:themeColor="accent3"/>
                <w:sz w:val="28"/>
                <w:szCs w:val="28"/>
                <w:lang w:val="en-AU" w:eastAsia="en-AU"/>
              </w:rPr>
              <w:drawing>
                <wp:anchor distT="0" distB="0" distL="114300" distR="114300" simplePos="0" relativeHeight="251681792" behindDoc="0" locked="0" layoutInCell="1" allowOverlap="1" wp14:anchorId="1E9FD171" wp14:editId="7432A674">
                  <wp:simplePos x="0" y="0"/>
                  <wp:positionH relativeFrom="column">
                    <wp:posOffset>2692561</wp:posOffset>
                  </wp:positionH>
                  <wp:positionV relativeFrom="paragraph">
                    <wp:posOffset>2895187</wp:posOffset>
                  </wp:positionV>
                  <wp:extent cx="1671201" cy="1397561"/>
                  <wp:effectExtent l="3493" t="0" r="9207" b="9208"/>
                  <wp:wrapNone/>
                  <wp:docPr id="5" name="Picture 5" descr="O:\Flemington Common\Operation Newstart\Photos\2018\Intake #72\First Aid\IMG_1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Flemington Common\Operation Newstart\Photos\2018\Intake #72\First Aid\IMG_10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0"/>
                          <a:stretch/>
                        </pic:blipFill>
                        <pic:spPr bwMode="auto">
                          <a:xfrm rot="5400000">
                            <a:off x="0" y="0"/>
                            <a:ext cx="1673528" cy="139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65F3" w:rsidRPr="00E8030D">
              <w:rPr>
                <w:color w:val="0070C0"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3CB73CF" wp14:editId="5F26D3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2718435</wp:posOffset>
                      </wp:positionV>
                      <wp:extent cx="2533650" cy="177292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177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0070C0"/>
                                    </w:rPr>
                                    <w:alias w:val="Enter event title:"/>
                                    <w:tag w:val="Enter event title:"/>
                                    <w:id w:val="1862778369"/>
                                    <w15:appearance w15:val="hidden"/>
                                    <w:text/>
                                  </w:sdtPr>
                                  <w:sdtEndPr/>
                                  <w:sdtContent>
                                    <w:p w:rsidR="00E8030D" w:rsidRPr="00E10D78" w:rsidRDefault="00E8030D" w:rsidP="00064656">
                                      <w:pPr>
                                        <w:pStyle w:val="Title"/>
                                        <w:ind w:left="-142"/>
                                        <w:rPr>
                                          <w:color w:val="0070C0"/>
                                        </w:rPr>
                                      </w:pPr>
                                      <w:r w:rsidRPr="00E10D78">
                                        <w:rPr>
                                          <w:color w:val="0070C0"/>
                                        </w:rPr>
                                        <w:t>operation newstart western</w:t>
                                      </w:r>
                                    </w:p>
                                  </w:sdtContent>
                                </w:sdt>
                                <w:p w:rsidR="00E8030D" w:rsidRPr="00937FF5" w:rsidRDefault="00E8030D" w:rsidP="00064656">
                                  <w:pPr>
                                    <w:ind w:left="-142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B73CF" id="_x0000_s1027" type="#_x0000_t202" style="position:absolute;margin-left:0;margin-top:214.05pt;width:199.5pt;height:139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" stroked="f">
                      <v:textbox>
                        <w:txbxContent>
                          <w:sdt>
                            <w:sdtPr>
                              <w:rPr>
                                <w:color w:val="0070C0"/>
                              </w:rPr>
                              <w:alias w:val="Enter event title:"/>
                              <w:tag w:val="Enter event title:"/>
                              <w:id w:val="1862778369"/>
                              <w15:appearance w15:val="hidden"/>
                              <w:text/>
                            </w:sdtPr>
                            <w:sdtEndPr/>
                            <w:sdtContent>
                              <w:p w:rsidR="00E8030D" w:rsidRPr="00E10D78" w:rsidRDefault="00E8030D" w:rsidP="00064656">
                                <w:pPr>
                                  <w:pStyle w:val="Title"/>
                                  <w:ind w:left="-142"/>
                                  <w:rPr>
                                    <w:color w:val="0070C0"/>
                                  </w:rPr>
                                </w:pPr>
                                <w:r w:rsidRPr="00E10D78">
                                  <w:rPr>
                                    <w:color w:val="0070C0"/>
                                  </w:rPr>
                                  <w:t>operation newstart western</w:t>
                                </w:r>
                              </w:p>
                            </w:sdtContent>
                          </w:sdt>
                          <w:p w:rsidR="00E8030D" w:rsidRPr="00937FF5" w:rsidRDefault="00E8030D" w:rsidP="00064656">
                            <w:pPr>
                              <w:ind w:left="-142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87A9A">
              <w:rPr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6F81FCDC" wp14:editId="68CE64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4450080</wp:posOffset>
                      </wp:positionV>
                      <wp:extent cx="4572000" cy="3800475"/>
                      <wp:effectExtent l="0" t="0" r="0" b="9525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0" cy="3800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6F3F" w:rsidRPr="00E87A9A" w:rsidRDefault="005831AA" w:rsidP="00E87A9A">
                                  <w:pPr>
                                    <w:pStyle w:val="Heading1"/>
                                    <w:spacing w:before="0" w:after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Segoe UI Semibold" w:hAnsi="Segoe UI Semibold" w:cs="Segoe UI Semibold"/>
                                        <w:color w:val="0070C0"/>
                                      </w:rPr>
                                      <w:alias w:val="Enter event description heading:"/>
                                      <w:tag w:val="Enter event description heading:"/>
                                      <w:id w:val="-2087215624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r w:rsidR="007C6F3F" w:rsidRPr="00E87A9A">
                                        <w:rPr>
                                          <w:rFonts w:ascii="Segoe UI Semibold" w:hAnsi="Segoe UI Semibold" w:cs="Segoe UI Semibold"/>
                                          <w:color w:val="0070C0"/>
                                        </w:rPr>
                                        <w:t>A CHANCE FOR CHANGE &amp; NEW CONNECTIONS</w:t>
                                      </w:r>
                                    </w:sdtContent>
                                  </w:sdt>
                                </w:p>
                                <w:p w:rsidR="00E87A9A" w:rsidRDefault="00E87A9A" w:rsidP="00E87A9A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="Segoe UI Semibold" w:hAnsi="Segoe UI Semibold" w:cs="Segoe UI Semibold"/>
                                      <w:color w:val="A5A5A5" w:themeColor="accent3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A2D60" w:rsidRPr="004A76B1" w:rsidRDefault="003C33BC" w:rsidP="00E87A9A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For those who recognise the need for change and a commitment to doing something about it. </w:t>
                                  </w:r>
                                </w:p>
                                <w:p w:rsidR="000A2D60" w:rsidRPr="004A76B1" w:rsidRDefault="000A2D60" w:rsidP="00E87A9A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D15C3" w:rsidRPr="004A76B1" w:rsidRDefault="003C33BC" w:rsidP="00E87A9A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Through</w:t>
                                  </w:r>
                                  <w:r w:rsidR="00333D8F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D15C3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outdoor adventure, vocational experiences &amp; involvement in the community</w:t>
                                  </w:r>
                                  <w:r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, we can help</w:t>
                                  </w:r>
                                  <w:r w:rsidR="006D15C3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build your capacity to succeed, develop connection in your life and find the motivation</w:t>
                                  </w:r>
                                  <w:r w:rsidR="0038663E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to get back on track. </w:t>
                                  </w:r>
                                </w:p>
                                <w:p w:rsidR="00382EA6" w:rsidRPr="004A76B1" w:rsidRDefault="00382EA6" w:rsidP="00E87A9A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87A9A" w:rsidRPr="004A76B1" w:rsidRDefault="00D01C8D" w:rsidP="00E87A9A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The program runs for 7</w:t>
                                  </w:r>
                                  <w:r w:rsidR="00382EA6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weeks over the term. 2 days at School &amp; 3 days on program</w:t>
                                  </w:r>
                                  <w:r w:rsidR="000A2D60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="00E87A9A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If you</w:t>
                                  </w:r>
                                  <w:r w:rsidR="003C33BC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’re interested</w:t>
                                  </w:r>
                                  <w:r w:rsidR="00E87A9A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, get in touch with us through your school (Year level coordinator or SWC)</w:t>
                                  </w:r>
                                  <w:r w:rsidR="00297BBB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and they’ll help you with an application</w:t>
                                  </w:r>
                                  <w:r w:rsidR="00E87A9A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</w:p>
                                <w:p w:rsidR="00382EA6" w:rsidRPr="00802245" w:rsidRDefault="00382EA6" w:rsidP="0038663E">
                                  <w:pPr>
                                    <w:shd w:val="clear" w:color="auto" w:fill="FFFFFF" w:themeFill="background1"/>
                                    <w:spacing w:after="0"/>
                                    <w:rPr>
                                      <w:rFonts w:ascii="Segoe UI Semibold" w:hAnsi="Segoe UI Semibold" w:cs="Segoe UI Semibold"/>
                                      <w:color w:val="A5A5A5" w:themeColor="accent3"/>
                                    </w:rPr>
                                  </w:pPr>
                                </w:p>
                                <w:p w:rsidR="00937FF5" w:rsidRDefault="00937FF5" w:rsidP="0038663E">
                                  <w:pPr>
                                    <w:shd w:val="clear" w:color="auto" w:fill="FFFFFF" w:themeFill="background1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1FCDC" id="_x0000_s1028" type="#_x0000_t202" style="position:absolute;margin-left:0;margin-top:350.4pt;width:5in;height:29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" stroked="f">
                      <v:textbox>
                        <w:txbxContent>
                          <w:p w:rsidR="007C6F3F" w:rsidRPr="00E87A9A" w:rsidRDefault="00287609" w:rsidP="00E87A9A">
                            <w:pPr>
                              <w:pStyle w:val="Heading1"/>
                              <w:spacing w:before="0" w:after="0"/>
                              <w:rPr>
                                <w:rFonts w:ascii="Segoe UI Semibold" w:hAnsi="Segoe UI Semibold" w:cs="Segoe UI Semibold"/>
                              </w:rPr>
                            </w:pPr>
                            <w:sdt>
                              <w:sdtPr>
                                <w:rPr>
                                  <w:rFonts w:ascii="Segoe UI Semibold" w:hAnsi="Segoe UI Semibold" w:cs="Segoe UI Semibold"/>
                                  <w:color w:val="0070C0"/>
                                </w:rPr>
                                <w:alias w:val="Enter event description heading:"/>
                                <w:tag w:val="Enter event description heading:"/>
                                <w:id w:val="-2087215624"/>
                                <w15:appearance w15:val="hidden"/>
                                <w:text/>
                              </w:sdtPr>
                              <w:sdtEndPr/>
                              <w:sdtContent>
                                <w:r w:rsidR="007C6F3F" w:rsidRPr="00E87A9A">
                                  <w:rPr>
                                    <w:rFonts w:ascii="Segoe UI Semibold" w:hAnsi="Segoe UI Semibold" w:cs="Segoe UI Semibold"/>
                                    <w:color w:val="0070C0"/>
                                  </w:rPr>
                                  <w:t>A CHANCE FOR CHANGE &amp; NEW CONNECTIONS</w:t>
                                </w:r>
                              </w:sdtContent>
                            </w:sdt>
                          </w:p>
                          <w:p w:rsidR="00E87A9A" w:rsidRDefault="00E87A9A" w:rsidP="00E87A9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egoe UI Semibold" w:hAnsi="Segoe UI Semibold" w:cs="Segoe UI Semibold"/>
                                <w:color w:val="A5A5A5" w:themeColor="accent3"/>
                                <w:sz w:val="28"/>
                                <w:szCs w:val="28"/>
                              </w:rPr>
                            </w:pPr>
                          </w:p>
                          <w:p w:rsidR="000A2D60" w:rsidRPr="004A76B1" w:rsidRDefault="003C33BC" w:rsidP="00E87A9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For those who recognise the need for change and a commitment to doing something about it. </w:t>
                            </w:r>
                          </w:p>
                          <w:p w:rsidR="000A2D60" w:rsidRPr="004A76B1" w:rsidRDefault="000A2D60" w:rsidP="00E87A9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D15C3" w:rsidRPr="004A76B1" w:rsidRDefault="003C33BC" w:rsidP="00E87A9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>Through</w:t>
                            </w:r>
                            <w:r w:rsidR="00333D8F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15C3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>outdoor adventure, vocational experiences &amp; involvement in the community</w:t>
                            </w:r>
                            <w:r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>, we can help</w:t>
                            </w:r>
                            <w:r w:rsidR="006D15C3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build your capacity to succeed, develop connection in your life and find the motivation</w:t>
                            </w:r>
                            <w:r w:rsidR="0038663E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get back on track. </w:t>
                            </w:r>
                          </w:p>
                          <w:p w:rsidR="00382EA6" w:rsidRPr="004A76B1" w:rsidRDefault="00382EA6" w:rsidP="00E87A9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E87A9A" w:rsidRPr="004A76B1" w:rsidRDefault="00D01C8D" w:rsidP="00E87A9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>The program runs for 7</w:t>
                            </w:r>
                            <w:r w:rsidR="00382EA6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weeks over the term. 2 days at School &amp; 3 days on program</w:t>
                            </w:r>
                            <w:r w:rsidR="000A2D60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E87A9A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If you</w:t>
                            </w:r>
                            <w:r w:rsidR="003C33BC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>’re interested</w:t>
                            </w:r>
                            <w:r w:rsidR="00E87A9A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>, get in touch with us through your school (Year level coordinator or SWC)</w:t>
                            </w:r>
                            <w:r w:rsidR="00297BBB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they’ll help you with an application</w:t>
                            </w:r>
                            <w:r w:rsidR="00E87A9A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382EA6" w:rsidRPr="00802245" w:rsidRDefault="00382EA6" w:rsidP="0038663E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Segoe UI Semibold" w:hAnsi="Segoe UI Semibold" w:cs="Segoe UI Semibold"/>
                                <w:color w:val="A5A5A5" w:themeColor="accent3"/>
                              </w:rPr>
                            </w:pPr>
                          </w:p>
                          <w:p w:rsidR="00937FF5" w:rsidRDefault="00937FF5" w:rsidP="0038663E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0" w:type="dxa"/>
          </w:tcPr>
          <w:p w:rsidR="00423F28" w:rsidRDefault="00621B1A" w:rsidP="00236FEA">
            <w:r w:rsidRPr="008E287F">
              <w:rPr>
                <w:rFonts w:ascii="Segoe UI Semibold" w:hAnsi="Segoe UI Semibold" w:cs="Segoe UI Semibold"/>
                <w:noProof/>
                <w:color w:val="A5A5A5" w:themeColor="accent3"/>
                <w:sz w:val="28"/>
                <w:szCs w:val="28"/>
                <w:lang w:val="en-AU" w:eastAsia="en-AU"/>
              </w:rPr>
              <w:drawing>
                <wp:anchor distT="0" distB="0" distL="114300" distR="114300" simplePos="0" relativeHeight="251682816" behindDoc="0" locked="0" layoutInCell="1" allowOverlap="1" wp14:anchorId="75DC400E" wp14:editId="1D9243F0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5348497</wp:posOffset>
                  </wp:positionV>
                  <wp:extent cx="2112062" cy="1376016"/>
                  <wp:effectExtent l="0" t="0" r="2540" b="0"/>
                  <wp:wrapNone/>
                  <wp:docPr id="6" name="Picture 6" descr="O:\Flemington Common\Operation Newstart\Photos\2018\Intake #72\You Yangs\P2281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Flemington Common\Operation Newstart\Photos\2018\Intake #72\You Yangs\P22814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84" r="16405" b="10679"/>
                          <a:stretch/>
                        </pic:blipFill>
                        <pic:spPr bwMode="auto">
                          <a:xfrm>
                            <a:off x="0" y="0"/>
                            <a:ext cx="2112062" cy="137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7BBB"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293C446E" wp14:editId="0819E7DC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27478</wp:posOffset>
                      </wp:positionV>
                      <wp:extent cx="2125980" cy="5208905"/>
                      <wp:effectExtent l="0" t="0" r="7620" b="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5980" cy="5208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2EA6" w:rsidRPr="00802245" w:rsidRDefault="00382EA6" w:rsidP="00297BBB">
                                  <w:pPr>
                                    <w:pStyle w:val="Heading3"/>
                                    <w:shd w:val="clear" w:color="auto" w:fill="0070C0"/>
                                    <w:spacing w:before="120" w:after="0"/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  <w:t>FOR</w:t>
                                  </w:r>
                                </w:p>
                                <w:p w:rsidR="00382EA6" w:rsidRPr="00802245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Young people in Western </w:t>
                                  </w:r>
                                  <w:r w:rsidR="0087309C">
                                    <w:rPr>
                                      <w:rFonts w:ascii="Segoe UI Semibold" w:hAnsi="Segoe UI Semibold" w:cs="Segoe UI Semibold"/>
                                    </w:rPr>
                                    <w:t>Metro Government Schools aged 13-16</w:t>
                                  </w: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 yrs. </w:t>
                                  </w:r>
                                </w:p>
                                <w:p w:rsidR="00297BBB" w:rsidRDefault="00297BBB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  <w:t>WHY</w:t>
                                  </w:r>
                                </w:p>
                                <w:p w:rsidR="00382EA6" w:rsidRPr="00297BBB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>Having trouble engaging with school and want to get back on track.</w:t>
                                  </w:r>
                                </w:p>
                                <w:p w:rsidR="00382EA6" w:rsidRPr="00802245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  <w:t>HOW</w:t>
                                  </w:r>
                                </w:p>
                                <w:p w:rsidR="00382EA6" w:rsidRPr="00802245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>Applications are accepted from schools on behalf of the young person.</w:t>
                                  </w:r>
                                </w:p>
                                <w:p w:rsidR="00382EA6" w:rsidRPr="00802245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  <w:t>COST $800</w:t>
                                  </w:r>
                                </w:p>
                                <w:p w:rsidR="00382EA6" w:rsidRPr="00802245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Schools pay a program fee. No cost to student/family. </w:t>
                                  </w:r>
                                </w:p>
                                <w:p w:rsidR="00382EA6" w:rsidRPr="00802245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  <w:t>WHEN</w:t>
                                  </w:r>
                                </w:p>
                                <w:p w:rsidR="00382EA6" w:rsidRPr="00802245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Interviews </w:t>
                                  </w:r>
                                  <w:r w:rsidR="00B10B80">
                                    <w:rPr>
                                      <w:rFonts w:ascii="Segoe UI Semibold" w:hAnsi="Segoe UI Semibold" w:cs="Segoe UI Semibold"/>
                                    </w:rPr>
                                    <w:t>9</w:t>
                                  </w:r>
                                  <w:r w:rsidR="00B10B80" w:rsidRPr="00B10B80">
                                    <w:rPr>
                                      <w:rFonts w:ascii="Segoe UI Semibold" w:hAnsi="Segoe UI Semibold" w:cs="Segoe UI Semibold"/>
                                      <w:vertAlign w:val="superscript"/>
                                    </w:rPr>
                                    <w:t>th</w:t>
                                  </w:r>
                                  <w:r w:rsidR="00B10B80">
                                    <w:rPr>
                                      <w:rFonts w:ascii="Segoe UI Semibold" w:hAnsi="Segoe UI Semibold" w:cs="Segoe UI Semibold"/>
                                    </w:rPr>
                                    <w:t>-12</w:t>
                                  </w:r>
                                  <w:r w:rsidR="00B10B80" w:rsidRPr="00B10B80">
                                    <w:rPr>
                                      <w:rFonts w:ascii="Segoe UI Semibold" w:hAnsi="Segoe UI Semibold" w:cs="Segoe UI Semibold"/>
                                      <w:vertAlign w:val="superscript"/>
                                    </w:rPr>
                                    <w:t>th</w:t>
                                  </w:r>
                                  <w:r w:rsidR="00B10B80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 </w:t>
                                  </w:r>
                                  <w:bookmarkStart w:id="0" w:name="_GoBack"/>
                                  <w:bookmarkEnd w:id="0"/>
                                  <w:r w:rsidR="00337679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 December</w:t>
                                  </w:r>
                                  <w:r w:rsidR="00394502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 </w:t>
                                  </w:r>
                                </w:p>
                                <w:p w:rsidR="00382EA6" w:rsidRPr="00802245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Program dates: </w:t>
                                  </w:r>
                                  <w:r w:rsidR="00337679">
                                    <w:rPr>
                                      <w:rFonts w:ascii="Segoe UI Semibold" w:hAnsi="Segoe UI Semibold" w:cs="Segoe UI Semibold"/>
                                    </w:rPr>
                                    <w:t>11</w:t>
                                  </w:r>
                                  <w:r w:rsidR="00337679" w:rsidRPr="00337679">
                                    <w:rPr>
                                      <w:rFonts w:ascii="Segoe UI Semibold" w:hAnsi="Segoe UI Semibold" w:cs="Segoe UI Semibold"/>
                                      <w:vertAlign w:val="superscript"/>
                                    </w:rPr>
                                    <w:t>th</w:t>
                                  </w:r>
                                  <w:r w:rsidR="00337679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 February – 20</w:t>
                                  </w:r>
                                  <w:r w:rsidR="00337679" w:rsidRPr="00337679">
                                    <w:rPr>
                                      <w:rFonts w:ascii="Segoe UI Semibold" w:hAnsi="Segoe UI Semibold" w:cs="Segoe UI Semibold"/>
                                      <w:vertAlign w:val="superscript"/>
                                    </w:rPr>
                                    <w:t>th</w:t>
                                  </w:r>
                                  <w:r w:rsidR="00337679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 March</w:t>
                                  </w:r>
                                </w:p>
                                <w:p w:rsidR="00382EA6" w:rsidRPr="00802245" w:rsidRDefault="00382EA6" w:rsidP="00E10D78">
                                  <w:pPr>
                                    <w:shd w:val="clear" w:color="auto" w:fill="0070C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3C44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margin-left:12pt;margin-top:2.15pt;width:167.4pt;height:410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" fillcolor="#0070c0" stroked="f">
                      <v:textbox>
                        <w:txbxContent>
                          <w:p w:rsidR="00382EA6" w:rsidRPr="00802245" w:rsidRDefault="00382EA6" w:rsidP="00297BBB">
                            <w:pPr>
                              <w:pStyle w:val="Heading3"/>
                              <w:shd w:val="clear" w:color="auto" w:fill="0070C0"/>
                              <w:spacing w:before="120" w:after="0"/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  <w:t>FOR</w:t>
                            </w:r>
                          </w:p>
                          <w:p w:rsidR="00382EA6" w:rsidRPr="00802245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 xml:space="preserve">Young people in Western </w:t>
                            </w:r>
                            <w:r w:rsidR="0087309C">
                              <w:rPr>
                                <w:rFonts w:ascii="Segoe UI Semibold" w:hAnsi="Segoe UI Semibold" w:cs="Segoe UI Semibold"/>
                              </w:rPr>
                              <w:t>Metro Government Schools aged 13-16</w:t>
                            </w: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 xml:space="preserve"> yrs. </w:t>
                            </w:r>
                          </w:p>
                          <w:p w:rsidR="00297BBB" w:rsidRDefault="00297BBB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  <w:t>WHY</w:t>
                            </w:r>
                          </w:p>
                          <w:p w:rsidR="00382EA6" w:rsidRPr="00297BBB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>Having trouble engaging with school and want to get back on track.</w:t>
                            </w:r>
                          </w:p>
                          <w:p w:rsidR="00382EA6" w:rsidRPr="00802245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  <w:t>HOW</w:t>
                            </w:r>
                          </w:p>
                          <w:p w:rsidR="00382EA6" w:rsidRPr="00802245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>Applications are accepted from schools on behalf of the young person.</w:t>
                            </w:r>
                          </w:p>
                          <w:p w:rsidR="00382EA6" w:rsidRPr="00802245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  <w:t>COST $800</w:t>
                            </w:r>
                          </w:p>
                          <w:p w:rsidR="00382EA6" w:rsidRPr="00802245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 xml:space="preserve">Schools pay a program fee. No cost to student/family. </w:t>
                            </w:r>
                          </w:p>
                          <w:p w:rsidR="00382EA6" w:rsidRPr="00802245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  <w:t>WHEN</w:t>
                            </w:r>
                          </w:p>
                          <w:p w:rsidR="00382EA6" w:rsidRPr="00802245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 xml:space="preserve">Interviews </w:t>
                            </w:r>
                            <w:r w:rsidR="00B10B80">
                              <w:rPr>
                                <w:rFonts w:ascii="Segoe UI Semibold" w:hAnsi="Segoe UI Semibold" w:cs="Segoe UI Semibold"/>
                              </w:rPr>
                              <w:t>9</w:t>
                            </w:r>
                            <w:r w:rsidR="00B10B80" w:rsidRPr="00B10B80">
                              <w:rPr>
                                <w:rFonts w:ascii="Segoe UI Semibold" w:hAnsi="Segoe UI Semibold" w:cs="Segoe UI Semibold"/>
                                <w:vertAlign w:val="superscript"/>
                              </w:rPr>
                              <w:t>th</w:t>
                            </w:r>
                            <w:r w:rsidR="00B10B80">
                              <w:rPr>
                                <w:rFonts w:ascii="Segoe UI Semibold" w:hAnsi="Segoe UI Semibold" w:cs="Segoe UI Semibold"/>
                              </w:rPr>
                              <w:t>-12</w:t>
                            </w:r>
                            <w:r w:rsidR="00B10B80" w:rsidRPr="00B10B80">
                              <w:rPr>
                                <w:rFonts w:ascii="Segoe UI Semibold" w:hAnsi="Segoe UI Semibold" w:cs="Segoe UI Semibold"/>
                                <w:vertAlign w:val="superscript"/>
                              </w:rPr>
                              <w:t>th</w:t>
                            </w:r>
                            <w:r w:rsidR="00B10B80">
                              <w:rPr>
                                <w:rFonts w:ascii="Segoe UI Semibold" w:hAnsi="Segoe UI Semibold" w:cs="Segoe UI Semibold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 w:rsidR="00337679">
                              <w:rPr>
                                <w:rFonts w:ascii="Segoe UI Semibold" w:hAnsi="Segoe UI Semibold" w:cs="Segoe UI Semibold"/>
                              </w:rPr>
                              <w:t xml:space="preserve"> December</w:t>
                            </w:r>
                            <w:r w:rsidR="00394502">
                              <w:rPr>
                                <w:rFonts w:ascii="Segoe UI Semibold" w:hAnsi="Segoe UI Semibold" w:cs="Segoe UI Semibold"/>
                              </w:rPr>
                              <w:t xml:space="preserve"> </w:t>
                            </w:r>
                          </w:p>
                          <w:p w:rsidR="00382EA6" w:rsidRPr="00802245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 xml:space="preserve">Program dates: </w:t>
                            </w:r>
                            <w:r w:rsidR="00337679">
                              <w:rPr>
                                <w:rFonts w:ascii="Segoe UI Semibold" w:hAnsi="Segoe UI Semibold" w:cs="Segoe UI Semibold"/>
                              </w:rPr>
                              <w:t>11</w:t>
                            </w:r>
                            <w:r w:rsidR="00337679" w:rsidRPr="00337679">
                              <w:rPr>
                                <w:rFonts w:ascii="Segoe UI Semibold" w:hAnsi="Segoe UI Semibold" w:cs="Segoe UI Semibold"/>
                                <w:vertAlign w:val="superscript"/>
                              </w:rPr>
                              <w:t>th</w:t>
                            </w:r>
                            <w:r w:rsidR="00337679">
                              <w:rPr>
                                <w:rFonts w:ascii="Segoe UI Semibold" w:hAnsi="Segoe UI Semibold" w:cs="Segoe UI Semibold"/>
                              </w:rPr>
                              <w:t xml:space="preserve"> February – 20</w:t>
                            </w:r>
                            <w:r w:rsidR="00337679" w:rsidRPr="00337679">
                              <w:rPr>
                                <w:rFonts w:ascii="Segoe UI Semibold" w:hAnsi="Segoe UI Semibold" w:cs="Segoe UI Semibold"/>
                                <w:vertAlign w:val="superscript"/>
                              </w:rPr>
                              <w:t>th</w:t>
                            </w:r>
                            <w:r w:rsidR="00337679">
                              <w:rPr>
                                <w:rFonts w:ascii="Segoe UI Semibold" w:hAnsi="Segoe UI Semibold" w:cs="Segoe UI Semibold"/>
                              </w:rPr>
                              <w:t xml:space="preserve"> March</w:t>
                            </w:r>
                          </w:p>
                          <w:p w:rsidR="00382EA6" w:rsidRPr="00802245" w:rsidRDefault="00382EA6" w:rsidP="00E10D78">
                            <w:pPr>
                              <w:shd w:val="clear" w:color="auto" w:fill="0070C0"/>
                              <w:rPr>
                                <w:rFonts w:ascii="Segoe UI Semibold" w:hAnsi="Segoe UI Semibold" w:cs="Segoe UI Semibold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C33BC"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4E0A9BA" wp14:editId="19DC375D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6815859</wp:posOffset>
                      </wp:positionV>
                      <wp:extent cx="2132330" cy="2362200"/>
                      <wp:effectExtent l="0" t="0" r="1270" b="0"/>
                      <wp:wrapThrough wrapText="bothSides">
                        <wp:wrapPolygon edited="0">
                          <wp:start x="0" y="0"/>
                          <wp:lineTo x="0" y="21426"/>
                          <wp:lineTo x="21420" y="21426"/>
                          <wp:lineTo x="21420" y="0"/>
                          <wp:lineTo x="0" y="0"/>
                        </wp:wrapPolygon>
                      </wp:wrapThrough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2330" cy="236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656" w:rsidRDefault="003C33BC" w:rsidP="00064656">
                                  <w:pPr>
                                    <w:pStyle w:val="Date"/>
                                    <w:spacing w:before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r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For more info: contact </w:t>
                                  </w:r>
                                  <w:r w:rsidR="00642976">
                                    <w:rPr>
                                      <w:rFonts w:ascii="Segoe UI Semibold" w:hAnsi="Segoe UI Semibold" w:cs="Segoe UI Semibold"/>
                                    </w:rPr>
                                    <w:t>program facilitators</w:t>
                                  </w:r>
                                </w:p>
                                <w:p w:rsidR="00064656" w:rsidRDefault="00064656" w:rsidP="00064656">
                                  <w:pPr>
                                    <w:pStyle w:val="Date"/>
                                    <w:spacing w:before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</w:p>
                                <w:p w:rsidR="007E735F" w:rsidRPr="00802245" w:rsidRDefault="007E735F" w:rsidP="00064656">
                                  <w:pPr>
                                    <w:pStyle w:val="Date"/>
                                    <w:spacing w:before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>Jane Beattie</w:t>
                                  </w:r>
                                  <w:r w:rsidR="003C33BC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: </w:t>
                                  </w: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>0439145602</w:t>
                                  </w:r>
                                </w:p>
                                <w:p w:rsidR="007E735F" w:rsidRPr="00802245" w:rsidRDefault="005831AA" w:rsidP="007E735F">
                                  <w:pPr>
                                    <w:pStyle w:val="Date"/>
                                    <w:spacing w:before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hyperlink r:id="rId11" w:history="1">
                                    <w:r w:rsidR="007E735F" w:rsidRPr="00802245">
                                      <w:rPr>
                                        <w:rStyle w:val="Hyperlink"/>
                                        <w:rFonts w:ascii="Segoe UI Semibold" w:hAnsi="Segoe UI Semibold" w:cs="Segoe UI Semibold"/>
                                        <w:color w:val="FFFFFF" w:themeColor="background1"/>
                                      </w:rPr>
                                      <w:t>Beattie.jane.j@edumail.vic.gov.au</w:t>
                                    </w:r>
                                  </w:hyperlink>
                                  <w:r w:rsidR="007E735F"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 </w:t>
                                  </w:r>
                                </w:p>
                                <w:p w:rsidR="007E735F" w:rsidRPr="00802245" w:rsidRDefault="007E735F" w:rsidP="007E735F">
                                  <w:pPr>
                                    <w:pStyle w:val="Date"/>
                                    <w:spacing w:before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</w:p>
                                <w:p w:rsidR="007E735F" w:rsidRPr="00802245" w:rsidRDefault="007E735F" w:rsidP="007E735F">
                                  <w:pPr>
                                    <w:pStyle w:val="Date"/>
                                    <w:spacing w:before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>Shane Le Fevre</w:t>
                                  </w:r>
                                  <w:r w:rsidR="003C33BC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: </w:t>
                                  </w: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>0448314412</w:t>
                                  </w:r>
                                </w:p>
                                <w:p w:rsidR="00382EA6" w:rsidRPr="00802245" w:rsidRDefault="005831AA" w:rsidP="007E735F">
                                  <w:pPr>
                                    <w:pStyle w:val="Date"/>
                                    <w:spacing w:before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hyperlink r:id="rId12" w:history="1">
                                    <w:r w:rsidR="00382EA6" w:rsidRPr="00802245">
                                      <w:rPr>
                                        <w:rStyle w:val="Hyperlink"/>
                                        <w:rFonts w:ascii="Segoe UI Semibold" w:hAnsi="Segoe UI Semibold" w:cs="Segoe UI Semibold"/>
                                        <w:color w:val="FFFFFF" w:themeColor="background1"/>
                                      </w:rPr>
                                      <w:t>Lefevre.shane.s@edumail.vic.gov.au</w:t>
                                    </w:r>
                                  </w:hyperlink>
                                  <w:r w:rsidR="007E735F"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 </w:t>
                                  </w:r>
                                </w:p>
                                <w:p w:rsidR="007E735F" w:rsidRDefault="007E735F" w:rsidP="007E735F">
                                  <w:pPr>
                                    <w:pStyle w:val="Date"/>
                                    <w:spacing w:before="0"/>
                                  </w:pPr>
                                </w:p>
                                <w:p w:rsidR="00382EA6" w:rsidRDefault="00382E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0A9BA" id="_x0000_s1030" type="#_x0000_t202" style="position:absolute;margin-left:11.45pt;margin-top:536.7pt;width:167.9pt;height:18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" fillcolor="#2e74b5 [2404]" stroked="f">
                      <v:textbox>
                        <w:txbxContent>
                          <w:p w:rsidR="00064656" w:rsidRDefault="003C33BC" w:rsidP="00064656">
                            <w:pPr>
                              <w:pStyle w:val="Date"/>
                              <w:spacing w:before="0"/>
                              <w:rPr>
                                <w:rFonts w:ascii="Segoe UI Semibold" w:hAnsi="Segoe UI Semibold" w:cs="Segoe UI Semibold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</w:rPr>
                              <w:t xml:space="preserve">For more info: contact </w:t>
                            </w:r>
                            <w:r w:rsidR="00642976">
                              <w:rPr>
                                <w:rFonts w:ascii="Segoe UI Semibold" w:hAnsi="Segoe UI Semibold" w:cs="Segoe UI Semibold"/>
                              </w:rPr>
                              <w:t>program facilitators</w:t>
                            </w:r>
                          </w:p>
                          <w:p w:rsidR="00064656" w:rsidRDefault="00064656" w:rsidP="00064656">
                            <w:pPr>
                              <w:pStyle w:val="Date"/>
                              <w:spacing w:before="0"/>
                              <w:rPr>
                                <w:rFonts w:ascii="Segoe UI Semibold" w:hAnsi="Segoe UI Semibold" w:cs="Segoe UI Semibold"/>
                              </w:rPr>
                            </w:pPr>
                          </w:p>
                          <w:p w:rsidR="007E735F" w:rsidRPr="00802245" w:rsidRDefault="007E735F" w:rsidP="00064656">
                            <w:pPr>
                              <w:pStyle w:val="Date"/>
                              <w:spacing w:before="0"/>
                              <w:rPr>
                                <w:rFonts w:ascii="Segoe UI Semibold" w:hAnsi="Segoe UI Semibold" w:cs="Segoe UI Semibold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>Jane Beattie</w:t>
                            </w:r>
                            <w:r w:rsidR="003C33BC">
                              <w:rPr>
                                <w:rFonts w:ascii="Segoe UI Semibold" w:hAnsi="Segoe UI Semibold" w:cs="Segoe UI Semibold"/>
                              </w:rPr>
                              <w:t xml:space="preserve">: </w:t>
                            </w: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>0439145602</w:t>
                            </w:r>
                          </w:p>
                          <w:p w:rsidR="007E735F" w:rsidRPr="00802245" w:rsidRDefault="00287609" w:rsidP="007E735F">
                            <w:pPr>
                              <w:pStyle w:val="Date"/>
                              <w:spacing w:before="0"/>
                              <w:rPr>
                                <w:rFonts w:ascii="Segoe UI Semibold" w:hAnsi="Segoe UI Semibold" w:cs="Segoe UI Semibold"/>
                              </w:rPr>
                            </w:pPr>
                            <w:hyperlink r:id="rId13" w:history="1">
                              <w:r w:rsidR="007E735F" w:rsidRPr="00802245">
                                <w:rPr>
                                  <w:rStyle w:val="Hyperlink"/>
                                  <w:rFonts w:ascii="Segoe UI Semibold" w:hAnsi="Segoe UI Semibold" w:cs="Segoe UI Semibold"/>
                                  <w:color w:val="FFFFFF" w:themeColor="background1"/>
                                </w:rPr>
                                <w:t>Beattie.jane.j@edumail.vic.gov.au</w:t>
                              </w:r>
                            </w:hyperlink>
                            <w:r w:rsidR="007E735F" w:rsidRPr="00802245">
                              <w:rPr>
                                <w:rFonts w:ascii="Segoe UI Semibold" w:hAnsi="Segoe UI Semibold" w:cs="Segoe UI Semibold"/>
                              </w:rPr>
                              <w:t xml:space="preserve"> </w:t>
                            </w:r>
                          </w:p>
                          <w:p w:rsidR="007E735F" w:rsidRPr="00802245" w:rsidRDefault="007E735F" w:rsidP="007E735F">
                            <w:pPr>
                              <w:pStyle w:val="Date"/>
                              <w:spacing w:before="0"/>
                              <w:rPr>
                                <w:rFonts w:ascii="Segoe UI Semibold" w:hAnsi="Segoe UI Semibold" w:cs="Segoe UI Semibold"/>
                              </w:rPr>
                            </w:pPr>
                          </w:p>
                          <w:p w:rsidR="007E735F" w:rsidRPr="00802245" w:rsidRDefault="007E735F" w:rsidP="007E735F">
                            <w:pPr>
                              <w:pStyle w:val="Date"/>
                              <w:spacing w:before="0"/>
                              <w:rPr>
                                <w:rFonts w:ascii="Segoe UI Semibold" w:hAnsi="Segoe UI Semibold" w:cs="Segoe UI Semibold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>Shane Le Fevre</w:t>
                            </w:r>
                            <w:r w:rsidR="003C33BC">
                              <w:rPr>
                                <w:rFonts w:ascii="Segoe UI Semibold" w:hAnsi="Segoe UI Semibold" w:cs="Segoe UI Semibold"/>
                              </w:rPr>
                              <w:t xml:space="preserve">: </w:t>
                            </w: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>0448314412</w:t>
                            </w:r>
                          </w:p>
                          <w:p w:rsidR="00382EA6" w:rsidRPr="00802245" w:rsidRDefault="00287609" w:rsidP="007E735F">
                            <w:pPr>
                              <w:pStyle w:val="Date"/>
                              <w:spacing w:before="0"/>
                              <w:rPr>
                                <w:rFonts w:ascii="Segoe UI Semibold" w:hAnsi="Segoe UI Semibold" w:cs="Segoe UI Semibold"/>
                              </w:rPr>
                            </w:pPr>
                            <w:hyperlink r:id="rId14" w:history="1">
                              <w:r w:rsidR="00382EA6" w:rsidRPr="00802245">
                                <w:rPr>
                                  <w:rStyle w:val="Hyperlink"/>
                                  <w:rFonts w:ascii="Segoe UI Semibold" w:hAnsi="Segoe UI Semibold" w:cs="Segoe UI Semibold"/>
                                  <w:color w:val="FFFFFF" w:themeColor="background1"/>
                                </w:rPr>
                                <w:t>Lefevre.shane.s@edumail.vic.gov.au</w:t>
                              </w:r>
                            </w:hyperlink>
                            <w:r w:rsidR="007E735F" w:rsidRPr="00802245">
                              <w:rPr>
                                <w:rFonts w:ascii="Segoe UI Semibold" w:hAnsi="Segoe UI Semibold" w:cs="Segoe UI Semibold"/>
                              </w:rPr>
                              <w:t xml:space="preserve"> </w:t>
                            </w:r>
                          </w:p>
                          <w:p w:rsidR="007E735F" w:rsidRDefault="007E735F" w:rsidP="007E735F">
                            <w:pPr>
                              <w:pStyle w:val="Date"/>
                              <w:spacing w:before="0"/>
                            </w:pPr>
                          </w:p>
                          <w:p w:rsidR="00382EA6" w:rsidRDefault="00382EA6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3C33BC" w:rsidRPr="003C33BC">
              <w:rPr>
                <w:noProof/>
                <w:lang w:val="en-AU" w:eastAsia="en-AU"/>
              </w:rPr>
              <w:drawing>
                <wp:inline distT="0" distB="0" distL="0" distR="0" wp14:anchorId="08A8566D" wp14:editId="3D085B3B">
                  <wp:extent cx="20726400" cy="15544800"/>
                  <wp:effectExtent l="0" t="0" r="0" b="0"/>
                  <wp:docPr id="20" name="Picture 20" descr="O:\Flemington Common\Operation Newstart\Photos\2018\Intake #72\VU Polytechnic\IMG_8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Flemington Common\Operation Newstart\Photos\2018\Intake #72\VU Polytechnic\IMG_8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0" cy="155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7E7" w:rsidRDefault="001177E7" w:rsidP="001177E7">
      <w:pPr>
        <w:jc w:val="center"/>
        <w:rPr>
          <w:sz w:val="32"/>
          <w:szCs w:val="32"/>
        </w:rPr>
        <w:sectPr w:rsidR="001177E7" w:rsidSect="00297BBB">
          <w:pgSz w:w="12240" w:h="15840"/>
          <w:pgMar w:top="426" w:right="720" w:bottom="360" w:left="720" w:header="720" w:footer="720" w:gutter="0"/>
          <w:cols w:space="720"/>
          <w:docGrid w:linePitch="360"/>
        </w:sectPr>
      </w:pPr>
    </w:p>
    <w:p w:rsidR="001177E7" w:rsidRDefault="001177E7" w:rsidP="004A76B1">
      <w:pPr>
        <w:jc w:val="center"/>
      </w:pPr>
      <w:r>
        <w:rPr>
          <w:b/>
          <w:sz w:val="32"/>
          <w:szCs w:val="32"/>
          <w:u w:val="single"/>
        </w:rPr>
        <w:lastRenderedPageBreak/>
        <w:t>OPERATION NEWSTART WESTERN</w:t>
      </w:r>
    </w:p>
    <w:tbl>
      <w:tblPr>
        <w:tblStyle w:val="TableGrid"/>
        <w:tblpPr w:leftFromText="180" w:rightFromText="180" w:vertAnchor="text" w:horzAnchor="margin" w:tblpXSpec="center" w:tblpY="68"/>
        <w:tblW w:w="8788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984"/>
      </w:tblGrid>
      <w:tr w:rsidR="004A76B1" w:rsidTr="004A76B1">
        <w:trPr>
          <w:trHeight w:val="419"/>
        </w:trPr>
        <w:tc>
          <w:tcPr>
            <w:tcW w:w="1701" w:type="dxa"/>
            <w:shd w:val="clear" w:color="auto" w:fill="FFFFFF" w:themeFill="background1"/>
          </w:tcPr>
          <w:p w:rsidR="004A76B1" w:rsidRPr="00225C24" w:rsidRDefault="004A76B1" w:rsidP="005C2026">
            <w:pPr>
              <w:rPr>
                <w:rFonts w:ascii="Arial" w:hAnsi="Arial" w:cs="Arial"/>
                <w:b/>
                <w:color w:val="4672A8"/>
              </w:rPr>
            </w:pPr>
            <w:r w:rsidRPr="00225C24">
              <w:rPr>
                <w:rFonts w:ascii="Arial" w:hAnsi="Arial" w:cs="Arial"/>
                <w:b/>
              </w:rPr>
              <w:t>School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A76B1" w:rsidRPr="00225C24" w:rsidRDefault="004A76B1" w:rsidP="005C2026">
            <w:pPr>
              <w:rPr>
                <w:rFonts w:ascii="Arial" w:hAnsi="Arial" w:cs="Arial"/>
                <w:b/>
                <w:color w:val="70AD47" w:themeColor="accent6"/>
              </w:rPr>
            </w:pPr>
            <w:r w:rsidRPr="00225C24">
              <w:rPr>
                <w:rFonts w:ascii="Arial" w:hAnsi="Arial" w:cs="Arial"/>
                <w:b/>
                <w:color w:val="70AD47" w:themeColor="accent6"/>
              </w:rPr>
              <w:t>Holidays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4A76B1" w:rsidRPr="00225C24" w:rsidRDefault="004A76B1" w:rsidP="005C2026">
            <w:pPr>
              <w:rPr>
                <w:rFonts w:ascii="Arial" w:hAnsi="Arial" w:cs="Arial"/>
                <w:b/>
                <w:color w:val="4672A8"/>
              </w:rPr>
            </w:pPr>
            <w:r w:rsidRPr="00225C24">
              <w:rPr>
                <w:rFonts w:ascii="Arial" w:hAnsi="Arial" w:cs="Arial"/>
                <w:b/>
                <w:color w:val="4672A8"/>
              </w:rPr>
              <w:t>Newstart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:rsidR="004A76B1" w:rsidRPr="005C2026" w:rsidRDefault="004A76B1" w:rsidP="005C2026">
            <w:pPr>
              <w:rPr>
                <w:rFonts w:ascii="Arial" w:hAnsi="Arial" w:cs="Arial"/>
                <w:b/>
                <w:color w:val="4672A8"/>
              </w:rPr>
            </w:pPr>
            <w:r w:rsidRPr="005C2026">
              <w:rPr>
                <w:rFonts w:ascii="Arial" w:hAnsi="Arial" w:cs="Arial"/>
                <w:b/>
                <w:color w:val="ED7D31" w:themeColor="accent2"/>
              </w:rPr>
              <w:t>Camp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:rsidR="004A76B1" w:rsidRPr="005C2026" w:rsidRDefault="004A76B1" w:rsidP="005C2026">
            <w:pPr>
              <w:rPr>
                <w:rFonts w:ascii="Arial" w:hAnsi="Arial" w:cs="Arial"/>
                <w:b/>
                <w:color w:val="ED7D31" w:themeColor="accent2"/>
              </w:rPr>
            </w:pPr>
            <w:r w:rsidRPr="005C2026">
              <w:rPr>
                <w:rStyle w:val="WinCalendarBLANKCELLSTYLE0"/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>Parent involvement</w:t>
            </w:r>
          </w:p>
        </w:tc>
      </w:tr>
    </w:tbl>
    <w:p w:rsidR="005C2026" w:rsidRDefault="005C2026" w:rsidP="005C2026"/>
    <w:p w:rsidR="004A76B1" w:rsidRDefault="004A76B1" w:rsidP="005C2026"/>
    <w:tbl>
      <w:tblPr>
        <w:tblpPr w:leftFromText="180" w:rightFromText="180" w:vertAnchor="text" w:horzAnchor="margin" w:tblpY="-103"/>
        <w:tblOverlap w:val="never"/>
        <w:tblW w:w="5134" w:type="pct"/>
        <w:tblBorders>
          <w:top w:val="single" w:sz="12" w:space="0" w:color="00FF00"/>
          <w:left w:val="single" w:sz="12" w:space="0" w:color="00FF00"/>
          <w:bottom w:val="single" w:sz="8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69"/>
        <w:gridCol w:w="2193"/>
        <w:gridCol w:w="2837"/>
        <w:gridCol w:w="2919"/>
        <w:gridCol w:w="2846"/>
        <w:gridCol w:w="2858"/>
      </w:tblGrid>
      <w:tr w:rsidR="005C2026" w:rsidRPr="00E86543" w:rsidTr="005C2026">
        <w:trPr>
          <w:cantSplit/>
          <w:trHeight w:hRule="exact" w:val="360"/>
          <w:tblHeader/>
        </w:trPr>
        <w:tc>
          <w:tcPr>
            <w:tcW w:w="486" w:type="pct"/>
            <w:tcBorders>
              <w:top w:val="single" w:sz="18" w:space="0" w:color="25478B"/>
              <w:left w:val="single" w:sz="18" w:space="0" w:color="25478B"/>
              <w:bottom w:val="single" w:sz="8" w:space="0" w:color="C0C0C0"/>
              <w:right w:val="single" w:sz="8" w:space="0" w:color="E6E6E6"/>
            </w:tcBorders>
            <w:shd w:val="clear" w:color="auto" w:fill="25478B"/>
            <w:vAlign w:val="bottom"/>
          </w:tcPr>
          <w:p w:rsidR="005C2026" w:rsidRPr="00BF7718" w:rsidRDefault="005C2026" w:rsidP="005C2026">
            <w:pPr>
              <w:jc w:val="center"/>
              <w:rPr>
                <w:rFonts w:ascii="Arial" w:hAnsi="Arial" w:cs="Arial"/>
                <w:color w:val="FFFFFF"/>
              </w:rPr>
            </w:pPr>
            <w:r w:rsidRPr="00BF7718">
              <w:rPr>
                <w:rFonts w:ascii="Arial" w:hAnsi="Arial" w:cs="Arial"/>
                <w:color w:val="FFFFFF"/>
              </w:rPr>
              <w:t>Month</w:t>
            </w:r>
          </w:p>
        </w:tc>
        <w:tc>
          <w:tcPr>
            <w:tcW w:w="725" w:type="pct"/>
            <w:tcBorders>
              <w:top w:val="single" w:sz="18" w:space="0" w:color="25478B"/>
              <w:left w:val="single" w:sz="8" w:space="0" w:color="E6E6E6"/>
              <w:bottom w:val="single" w:sz="8" w:space="0" w:color="C0C0C0"/>
              <w:right w:val="single" w:sz="8" w:space="0" w:color="E6E6E6"/>
            </w:tcBorders>
            <w:shd w:val="clear" w:color="auto" w:fill="25478B"/>
            <w:vAlign w:val="bottom"/>
          </w:tcPr>
          <w:p w:rsidR="005C2026" w:rsidRPr="00BF7718" w:rsidRDefault="005C2026" w:rsidP="005C2026">
            <w:pPr>
              <w:jc w:val="center"/>
              <w:rPr>
                <w:rFonts w:ascii="Arial" w:hAnsi="Arial" w:cs="Arial"/>
                <w:color w:val="FFFFFF"/>
              </w:rPr>
            </w:pPr>
            <w:r w:rsidRPr="00BF7718">
              <w:rPr>
                <w:rFonts w:ascii="Arial" w:hAnsi="Arial" w:cs="Arial"/>
                <w:color w:val="FFFFFF"/>
              </w:rPr>
              <w:t>Mon</w:t>
            </w:r>
          </w:p>
        </w:tc>
        <w:tc>
          <w:tcPr>
            <w:tcW w:w="938" w:type="pct"/>
            <w:tcBorders>
              <w:top w:val="single" w:sz="18" w:space="0" w:color="25478B"/>
              <w:left w:val="single" w:sz="8" w:space="0" w:color="E6E6E6"/>
              <w:bottom w:val="single" w:sz="8" w:space="0" w:color="C0C0C0"/>
              <w:right w:val="single" w:sz="8" w:space="0" w:color="E6E6E6"/>
            </w:tcBorders>
            <w:shd w:val="clear" w:color="auto" w:fill="25478B"/>
            <w:vAlign w:val="bottom"/>
          </w:tcPr>
          <w:p w:rsidR="005C2026" w:rsidRPr="00BF7718" w:rsidRDefault="005C2026" w:rsidP="005C2026">
            <w:pPr>
              <w:jc w:val="center"/>
              <w:rPr>
                <w:rFonts w:ascii="Arial" w:hAnsi="Arial" w:cs="Arial"/>
                <w:color w:val="FFFFFF"/>
              </w:rPr>
            </w:pPr>
            <w:r w:rsidRPr="00BF7718">
              <w:rPr>
                <w:rFonts w:ascii="Arial" w:hAnsi="Arial" w:cs="Arial"/>
                <w:color w:val="FFFFFF"/>
              </w:rPr>
              <w:t>Tue</w:t>
            </w:r>
          </w:p>
        </w:tc>
        <w:tc>
          <w:tcPr>
            <w:tcW w:w="965" w:type="pct"/>
            <w:tcBorders>
              <w:top w:val="single" w:sz="18" w:space="0" w:color="25478B"/>
              <w:left w:val="single" w:sz="8" w:space="0" w:color="E6E6E6"/>
              <w:bottom w:val="single" w:sz="8" w:space="0" w:color="C0C0C0"/>
              <w:right w:val="single" w:sz="8" w:space="0" w:color="E6E6E6"/>
            </w:tcBorders>
            <w:shd w:val="clear" w:color="auto" w:fill="25478B"/>
            <w:vAlign w:val="bottom"/>
          </w:tcPr>
          <w:p w:rsidR="005C2026" w:rsidRPr="00BF7718" w:rsidRDefault="005C2026" w:rsidP="005C2026">
            <w:pPr>
              <w:jc w:val="center"/>
              <w:rPr>
                <w:rFonts w:ascii="Arial" w:hAnsi="Arial" w:cs="Arial"/>
                <w:color w:val="FFFFFF"/>
              </w:rPr>
            </w:pPr>
            <w:r w:rsidRPr="00BF7718">
              <w:rPr>
                <w:rFonts w:ascii="Arial" w:hAnsi="Arial" w:cs="Arial"/>
                <w:color w:val="FFFFFF"/>
              </w:rPr>
              <w:t>Wed</w:t>
            </w:r>
          </w:p>
        </w:tc>
        <w:tc>
          <w:tcPr>
            <w:tcW w:w="941" w:type="pct"/>
            <w:tcBorders>
              <w:top w:val="single" w:sz="18" w:space="0" w:color="25478B"/>
              <w:left w:val="single" w:sz="8" w:space="0" w:color="E6E6E6"/>
              <w:bottom w:val="single" w:sz="8" w:space="0" w:color="C0C0C0"/>
              <w:right w:val="single" w:sz="8" w:space="0" w:color="E6E6E6"/>
            </w:tcBorders>
            <w:shd w:val="clear" w:color="auto" w:fill="25478B"/>
            <w:vAlign w:val="bottom"/>
          </w:tcPr>
          <w:p w:rsidR="005C2026" w:rsidRPr="00BF7718" w:rsidRDefault="005C2026" w:rsidP="005C2026">
            <w:pPr>
              <w:jc w:val="center"/>
              <w:rPr>
                <w:rFonts w:ascii="Arial" w:hAnsi="Arial" w:cs="Arial"/>
                <w:color w:val="FFFFFF"/>
              </w:rPr>
            </w:pPr>
            <w:r w:rsidRPr="00BF7718">
              <w:rPr>
                <w:rFonts w:ascii="Arial" w:hAnsi="Arial" w:cs="Arial"/>
                <w:color w:val="FFFFFF"/>
              </w:rPr>
              <w:t>Thu</w:t>
            </w:r>
          </w:p>
        </w:tc>
        <w:tc>
          <w:tcPr>
            <w:tcW w:w="945" w:type="pct"/>
            <w:tcBorders>
              <w:top w:val="single" w:sz="18" w:space="0" w:color="25478B"/>
              <w:left w:val="single" w:sz="8" w:space="0" w:color="E6E6E6"/>
              <w:bottom w:val="single" w:sz="8" w:space="0" w:color="C0C0C0"/>
              <w:right w:val="single" w:sz="8" w:space="0" w:color="E6E6E6"/>
            </w:tcBorders>
            <w:shd w:val="clear" w:color="auto" w:fill="25478B"/>
            <w:vAlign w:val="bottom"/>
          </w:tcPr>
          <w:p w:rsidR="005C2026" w:rsidRPr="00BF7718" w:rsidRDefault="005C2026" w:rsidP="005C2026">
            <w:pPr>
              <w:jc w:val="center"/>
              <w:rPr>
                <w:rFonts w:ascii="Arial" w:hAnsi="Arial" w:cs="Arial"/>
                <w:color w:val="FFFFFF"/>
              </w:rPr>
            </w:pPr>
            <w:r w:rsidRPr="00BF7718">
              <w:rPr>
                <w:rFonts w:ascii="Arial" w:hAnsi="Arial" w:cs="Arial"/>
                <w:color w:val="FFFFFF"/>
              </w:rPr>
              <w:t>Fri</w:t>
            </w: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 w:val="restart"/>
            <w:tcBorders>
              <w:top w:val="nil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jc w:val="center"/>
              <w:rPr>
                <w:rStyle w:val="CalendarNumbers"/>
                <w:rFonts w:eastAsiaTheme="majorEastAsia"/>
                <w:bCs w:val="0"/>
                <w:sz w:val="22"/>
                <w:szCs w:val="22"/>
              </w:rPr>
            </w:pPr>
          </w:p>
          <w:p w:rsidR="005C2026" w:rsidRPr="00BF7718" w:rsidRDefault="005C2026" w:rsidP="005C2026">
            <w:pPr>
              <w:pStyle w:val="CalendarText"/>
              <w:jc w:val="center"/>
              <w:rPr>
                <w:rStyle w:val="CalendarNumbers"/>
                <w:rFonts w:eastAsiaTheme="majorEastAsia"/>
                <w:bCs w:val="0"/>
                <w:sz w:val="22"/>
                <w:szCs w:val="22"/>
              </w:rPr>
            </w:pPr>
          </w:p>
          <w:p w:rsidR="005C2026" w:rsidRPr="00BF7718" w:rsidRDefault="005C2026" w:rsidP="005C2026">
            <w:pPr>
              <w:pStyle w:val="CalendarText"/>
              <w:jc w:val="center"/>
              <w:rPr>
                <w:rStyle w:val="CalendarNumbers"/>
                <w:rFonts w:eastAsiaTheme="majorEastAsia"/>
                <w:bCs w:val="0"/>
                <w:sz w:val="22"/>
                <w:szCs w:val="22"/>
              </w:rPr>
            </w:pPr>
            <w:r w:rsidRPr="00BF7718">
              <w:rPr>
                <w:rStyle w:val="CalendarNumbers"/>
                <w:rFonts w:eastAsiaTheme="majorEastAsia"/>
                <w:sz w:val="22"/>
                <w:szCs w:val="22"/>
              </w:rPr>
              <w:t>Jan</w:t>
            </w:r>
          </w:p>
          <w:p w:rsidR="005C2026" w:rsidRPr="00BF7718" w:rsidRDefault="005C2026" w:rsidP="005C2026">
            <w:pPr>
              <w:pStyle w:val="CalendarText"/>
              <w:jc w:val="center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  <w:r w:rsidRPr="00BF7718">
              <w:rPr>
                <w:rStyle w:val="CalendarNumbers"/>
                <w:rFonts w:eastAsiaTheme="majorEastAsia"/>
                <w:sz w:val="22"/>
                <w:szCs w:val="22"/>
              </w:rPr>
              <w:t>2019</w:t>
            </w:r>
          </w:p>
        </w:tc>
        <w:tc>
          <w:tcPr>
            <w:tcW w:w="72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5E0B3" w:themeFill="accent6" w:themeFillTint="66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5E0B3" w:themeFill="accent6" w:themeFillTint="66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22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5E0B3" w:themeFill="accent6" w:themeFillTint="66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23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1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5E0B3" w:themeFill="accent6" w:themeFillTint="66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24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  <w:shd w:val="clear" w:color="auto" w:fill="C5E0B3" w:themeFill="accent6" w:themeFillTint="66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25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/>
            <w:tcBorders>
              <w:top w:val="nil"/>
              <w:left w:val="single" w:sz="18" w:space="0" w:color="25478B"/>
              <w:bottom w:val="single" w:sz="18" w:space="0" w:color="25478B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28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29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30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3D79C03" wp14:editId="5188CF31">
                      <wp:simplePos x="0" y="0"/>
                      <wp:positionH relativeFrom="column">
                        <wp:posOffset>-4209548</wp:posOffset>
                      </wp:positionH>
                      <wp:positionV relativeFrom="paragraph">
                        <wp:posOffset>496220</wp:posOffset>
                      </wp:positionV>
                      <wp:extent cx="9154160" cy="1003300"/>
                      <wp:effectExtent l="0" t="1678940" r="0" b="160401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1301841">
                                <a:off x="0" y="0"/>
                                <a:ext cx="9154160" cy="1003300"/>
                              </a:xfrm>
                              <a:prstGeom prst="rect">
                                <a:avLst/>
                              </a:prstGeom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177E7" w:rsidRDefault="001177E7" w:rsidP="001177E7">
                                  <w:pPr>
                                    <w:pStyle w:val="NormalWeb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285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SAMPLE PROGRAM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79C03" id="Text Box 17" o:spid="_x0000_s1031" type="#_x0000_t202" style="position:absolute;margin-left:-331.45pt;margin-top:39.05pt;width:720.8pt;height:79pt;rotation:-1421958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" filled="f" stroked="f">
                      <o:lock v:ext="edit" shapetype="t"/>
                      <v:textbox style="mso-fit-shape-to-text:t">
                        <w:txbxContent>
                          <w:p w:rsidR="001177E7" w:rsidRDefault="001177E7" w:rsidP="001177E7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SAMPLE PROGRAM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41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18" w:space="0" w:color="25478B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31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5" w:type="pct"/>
            <w:tcBorders>
              <w:top w:val="single" w:sz="18" w:space="0" w:color="25478B"/>
              <w:left w:val="single" w:sz="18" w:space="0" w:color="25478B"/>
              <w:bottom w:val="single" w:sz="8" w:space="0" w:color="C0C0C0"/>
              <w:right w:val="single" w:sz="8" w:space="0" w:color="C0C0C0"/>
            </w:tcBorders>
            <w:shd w:val="clear" w:color="auto" w:fill="auto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 w:val="restart"/>
            <w:tcBorders>
              <w:top w:val="single" w:sz="18" w:space="0" w:color="25478B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  <w:vAlign w:val="center"/>
          </w:tcPr>
          <w:p w:rsidR="005C2026" w:rsidRPr="00BF7718" w:rsidRDefault="005C2026" w:rsidP="005C2026">
            <w:pPr>
              <w:pStyle w:val="CalendarText"/>
              <w:jc w:val="center"/>
              <w:rPr>
                <w:rStyle w:val="CalendarNumbers"/>
                <w:rFonts w:eastAsiaTheme="majorEastAsia"/>
                <w:bCs w:val="0"/>
                <w:sz w:val="22"/>
                <w:szCs w:val="22"/>
              </w:rPr>
            </w:pPr>
            <w:r w:rsidRPr="00BF7718">
              <w:rPr>
                <w:rStyle w:val="CalendarNumbers"/>
                <w:rFonts w:eastAsiaTheme="majorEastAsia"/>
                <w:sz w:val="22"/>
                <w:szCs w:val="22"/>
              </w:rPr>
              <w:t>Feb</w:t>
            </w:r>
          </w:p>
          <w:p w:rsidR="005C2026" w:rsidRPr="00BF7718" w:rsidRDefault="005C2026" w:rsidP="005C2026">
            <w:pPr>
              <w:pStyle w:val="CalendarText"/>
              <w:jc w:val="center"/>
              <w:rPr>
                <w:rStyle w:val="CalendarNumbers"/>
                <w:rFonts w:eastAsiaTheme="majorEastAsia"/>
                <w:bCs w:val="0"/>
                <w:sz w:val="22"/>
                <w:szCs w:val="22"/>
              </w:rPr>
            </w:pPr>
            <w:r w:rsidRPr="00BF7718">
              <w:rPr>
                <w:rStyle w:val="CalendarNumbers"/>
                <w:rFonts w:eastAsiaTheme="majorEastAsia"/>
                <w:sz w:val="22"/>
                <w:szCs w:val="22"/>
              </w:rPr>
              <w:t>2019</w:t>
            </w:r>
          </w:p>
        </w:tc>
        <w:tc>
          <w:tcPr>
            <w:tcW w:w="725" w:type="pct"/>
            <w:tcBorders>
              <w:top w:val="single" w:sz="18" w:space="0" w:color="25478B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4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18" w:space="0" w:color="25478B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5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18" w:space="0" w:color="25478B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6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1" w:type="pct"/>
            <w:tcBorders>
              <w:top w:val="single" w:sz="18" w:space="0" w:color="25478B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7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8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/>
            <w:tcBorders>
              <w:top w:val="nil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12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13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1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14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b/>
                <w:sz w:val="22"/>
                <w:szCs w:val="22"/>
              </w:rPr>
            </w:pPr>
            <w:r w:rsidRPr="00BF7718">
              <w:rPr>
                <w:rStyle w:val="WinCalendarBLANKCELLSTYLE0"/>
                <w:b/>
                <w:color w:val="538135" w:themeColor="accent6" w:themeShade="BF"/>
                <w:sz w:val="22"/>
                <w:szCs w:val="22"/>
              </w:rPr>
              <w:t>PARENT INFO SESSION</w:t>
            </w:r>
          </w:p>
        </w:tc>
        <w:tc>
          <w:tcPr>
            <w:tcW w:w="94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15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INTRO DAY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CAMP PREP</w:t>
            </w: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/>
            <w:tcBorders>
              <w:top w:val="nil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18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19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4B083" w:themeFill="accent2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20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color w:val="auto"/>
                <w:sz w:val="22"/>
                <w:szCs w:val="22"/>
              </w:rPr>
              <w:t>GREAT OCEAN WALK</w:t>
            </w:r>
          </w:p>
        </w:tc>
        <w:tc>
          <w:tcPr>
            <w:tcW w:w="941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4B083" w:themeFill="accent2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color w:val="auto"/>
                <w:sz w:val="22"/>
                <w:szCs w:val="22"/>
              </w:rPr>
              <w:t>GREAT OCEAN WALK</w:t>
            </w:r>
          </w:p>
        </w:tc>
        <w:tc>
          <w:tcPr>
            <w:tcW w:w="94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  <w:shd w:val="clear" w:color="auto" w:fill="F4B083" w:themeFill="accent2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22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color w:val="auto"/>
                <w:sz w:val="22"/>
                <w:szCs w:val="22"/>
              </w:rPr>
              <w:t>GREAT OCEAN WALK</w:t>
            </w: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/>
            <w:tcBorders>
              <w:top w:val="nil"/>
              <w:left w:val="single" w:sz="18" w:space="0" w:color="25478B"/>
              <w:bottom w:val="single" w:sz="18" w:space="0" w:color="25478B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25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  <w:shd w:val="clear" w:color="auto" w:fill="FFFFFF" w:themeFill="background1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26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  <w:shd w:val="clear" w:color="auto" w:fill="9CC2E5" w:themeFill="accent1" w:themeFillTint="99"/>
          </w:tcPr>
          <w:p w:rsidR="005C2026" w:rsidRDefault="005C2026" w:rsidP="005C2026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27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5C2026" w:rsidRDefault="005C2026" w:rsidP="005C2026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000000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CAMP CLEAN &amp; REVIEW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b/>
                <w:sz w:val="22"/>
                <w:szCs w:val="22"/>
              </w:rPr>
            </w:pPr>
            <w:r w:rsidRPr="00BF7718">
              <w:rPr>
                <w:rStyle w:val="WinCalendarBLANKCELLSTYLE0"/>
                <w:b/>
                <w:color w:val="538135" w:themeColor="accent6" w:themeShade="BF"/>
                <w:sz w:val="22"/>
                <w:szCs w:val="22"/>
              </w:rPr>
              <w:t>PARENT EVENING</w:t>
            </w:r>
          </w:p>
        </w:tc>
        <w:tc>
          <w:tcPr>
            <w:tcW w:w="941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18" w:space="0" w:color="25478B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28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 xml:space="preserve">COFFEE ACADEMY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5" w:type="pct"/>
            <w:tcBorders>
              <w:top w:val="single" w:sz="18" w:space="0" w:color="25478B"/>
              <w:left w:val="single" w:sz="18" w:space="0" w:color="25478B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PATH OF THE HORSE</w:t>
            </w: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 w:val="restart"/>
            <w:tcBorders>
              <w:top w:val="single" w:sz="18" w:space="0" w:color="25478B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  <w:vAlign w:val="center"/>
          </w:tcPr>
          <w:p w:rsidR="005C2026" w:rsidRPr="00BF7718" w:rsidRDefault="005C2026" w:rsidP="005C2026">
            <w:pPr>
              <w:pStyle w:val="CalendarText"/>
              <w:jc w:val="center"/>
              <w:rPr>
                <w:rStyle w:val="CalendarNumbers"/>
                <w:rFonts w:eastAsiaTheme="majorEastAsia"/>
                <w:bCs w:val="0"/>
                <w:sz w:val="22"/>
                <w:szCs w:val="22"/>
              </w:rPr>
            </w:pPr>
            <w:r w:rsidRPr="00BF7718">
              <w:rPr>
                <w:rStyle w:val="CalendarNumbers"/>
                <w:rFonts w:eastAsiaTheme="majorEastAsia"/>
                <w:sz w:val="22"/>
                <w:szCs w:val="22"/>
              </w:rPr>
              <w:t>Mar</w:t>
            </w:r>
          </w:p>
          <w:p w:rsidR="005C2026" w:rsidRPr="00BF7718" w:rsidRDefault="005C2026" w:rsidP="005C2026">
            <w:pPr>
              <w:pStyle w:val="CalendarText"/>
              <w:jc w:val="center"/>
              <w:rPr>
                <w:rStyle w:val="CalendarNumbers"/>
                <w:rFonts w:eastAsiaTheme="majorEastAsia"/>
                <w:bCs w:val="0"/>
                <w:sz w:val="22"/>
                <w:szCs w:val="22"/>
              </w:rPr>
            </w:pPr>
            <w:r w:rsidRPr="00BF7718">
              <w:rPr>
                <w:rStyle w:val="CalendarNumbers"/>
                <w:rFonts w:eastAsiaTheme="majorEastAsia"/>
                <w:sz w:val="22"/>
                <w:szCs w:val="22"/>
              </w:rPr>
              <w:t>2019</w:t>
            </w:r>
          </w:p>
        </w:tc>
        <w:tc>
          <w:tcPr>
            <w:tcW w:w="725" w:type="pct"/>
            <w:tcBorders>
              <w:top w:val="single" w:sz="18" w:space="0" w:color="25478B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4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18" w:space="0" w:color="25478B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5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18" w:space="0" w:color="25478B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6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YOU YANGS (MTB)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1" w:type="pct"/>
            <w:tcBorders>
              <w:top w:val="single" w:sz="18" w:space="0" w:color="25478B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5C2026" w:rsidRDefault="005C2026" w:rsidP="005C2026">
            <w:pPr>
              <w:pStyle w:val="CalendarText"/>
              <w:rPr>
                <w:rStyle w:val="WinCalendarHolidayBlue"/>
                <w:sz w:val="24"/>
                <w:szCs w:val="24"/>
              </w:rPr>
            </w:pPr>
            <w:r w:rsidRPr="005C2026">
              <w:rPr>
                <w:rStyle w:val="StyleStyleCalendarNumbers10ptNotBold11pt"/>
                <w:sz w:val="24"/>
                <w:szCs w:val="24"/>
              </w:rPr>
              <w:t>7</w:t>
            </w:r>
            <w:r w:rsidRPr="005C2026">
              <w:rPr>
                <w:rStyle w:val="WinCalendarHolidayBlue"/>
                <w:sz w:val="24"/>
                <w:szCs w:val="24"/>
              </w:rPr>
              <w:t xml:space="preserve"> </w:t>
            </w:r>
          </w:p>
          <w:p w:rsidR="005C2026" w:rsidRPr="005C2026" w:rsidRDefault="005C2026" w:rsidP="005C2026">
            <w:pPr>
              <w:pStyle w:val="CalendarText"/>
              <w:rPr>
                <w:rStyle w:val="WinCalendarBLANKCELLSTYLE0"/>
                <w:color w:val="333399"/>
                <w:sz w:val="24"/>
                <w:szCs w:val="24"/>
              </w:rPr>
            </w:pPr>
            <w:r w:rsidRPr="005C2026">
              <w:rPr>
                <w:rStyle w:val="WinCalendarHolidayBlue"/>
                <w:color w:val="auto"/>
                <w:sz w:val="24"/>
                <w:szCs w:val="24"/>
              </w:rPr>
              <w:t>REACH</w:t>
            </w:r>
          </w:p>
        </w:tc>
        <w:tc>
          <w:tcPr>
            <w:tcW w:w="94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8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b/>
                <w:sz w:val="22"/>
                <w:szCs w:val="22"/>
              </w:rPr>
            </w:pPr>
            <w:r w:rsidRPr="00BF7718">
              <w:rPr>
                <w:rStyle w:val="WinCalendarBLANKCELLSTYLE0"/>
                <w:b/>
                <w:color w:val="538135" w:themeColor="accent6" w:themeShade="BF"/>
                <w:sz w:val="22"/>
                <w:szCs w:val="22"/>
              </w:rPr>
              <w:t>FAMILY CHALLENGE DAY</w:t>
            </w: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/>
            <w:tcBorders>
              <w:top w:val="nil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12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13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FIRST AID</w:t>
            </w:r>
          </w:p>
        </w:tc>
        <w:tc>
          <w:tcPr>
            <w:tcW w:w="941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14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SURFING</w:t>
            </w:r>
          </w:p>
        </w:tc>
        <w:tc>
          <w:tcPr>
            <w:tcW w:w="94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15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CAMP PREP</w:t>
            </w: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/>
            <w:tcBorders>
              <w:top w:val="nil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18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4B083" w:themeFill="accent2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19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LOWER GLENELG EXPEDITION</w:t>
            </w:r>
          </w:p>
        </w:tc>
        <w:tc>
          <w:tcPr>
            <w:tcW w:w="96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4B083" w:themeFill="accent2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20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LOWER GLENELG EXPEDITION</w:t>
            </w:r>
          </w:p>
        </w:tc>
        <w:tc>
          <w:tcPr>
            <w:tcW w:w="941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4B083" w:themeFill="accent2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LOWER GLENELG EXPEDITION</w:t>
            </w:r>
          </w:p>
        </w:tc>
        <w:tc>
          <w:tcPr>
            <w:tcW w:w="94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4B083" w:themeFill="accent2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22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LOWER GLENELG EXPEDITION</w:t>
            </w: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/>
            <w:tcBorders>
              <w:top w:val="nil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25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26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27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CLEAN UP &amp; REVIEW</w:t>
            </w:r>
          </w:p>
        </w:tc>
        <w:tc>
          <w:tcPr>
            <w:tcW w:w="941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28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EVALUATION &amp; GRAD PREP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BOXING</w:t>
            </w:r>
          </w:p>
        </w:tc>
        <w:tc>
          <w:tcPr>
            <w:tcW w:w="94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29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b/>
                <w:color w:val="538135" w:themeColor="accent6" w:themeShade="BF"/>
                <w:sz w:val="22"/>
                <w:szCs w:val="22"/>
              </w:rPr>
              <w:t>GRADUATION</w:t>
            </w: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/>
            <w:tcBorders>
              <w:top w:val="nil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18" w:space="0" w:color="25478B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31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18" w:space="0" w:color="25478B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18" w:space="0" w:color="25478B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1" w:type="pct"/>
            <w:tcBorders>
              <w:top w:val="single" w:sz="18" w:space="0" w:color="25478B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3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5" w:type="pct"/>
            <w:tcBorders>
              <w:top w:val="single" w:sz="18" w:space="0" w:color="25478B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4</w:t>
            </w:r>
          </w:p>
          <w:p w:rsidR="005C2026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</w:tr>
    </w:tbl>
    <w:p w:rsidR="005C2026" w:rsidRDefault="005C2026" w:rsidP="005C2026"/>
    <w:p w:rsidR="00DD2A04" w:rsidRDefault="00DD2A04" w:rsidP="001177E7">
      <w:pPr>
        <w:spacing w:after="0" w:line="240" w:lineRule="auto"/>
      </w:pPr>
    </w:p>
    <w:sectPr w:rsidR="00DD2A04" w:rsidSect="004A76B1">
      <w:pgSz w:w="15840" w:h="12240" w:orient="landscape"/>
      <w:pgMar w:top="567" w:right="720" w:bottom="284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1AA" w:rsidRDefault="005831AA" w:rsidP="00AB6948">
      <w:pPr>
        <w:spacing w:after="0" w:line="240" w:lineRule="auto"/>
      </w:pPr>
      <w:r>
        <w:separator/>
      </w:r>
    </w:p>
  </w:endnote>
  <w:endnote w:type="continuationSeparator" w:id="0">
    <w:p w:rsidR="005831AA" w:rsidRDefault="005831AA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1AA" w:rsidRDefault="005831AA" w:rsidP="00AB6948">
      <w:pPr>
        <w:spacing w:after="0" w:line="240" w:lineRule="auto"/>
      </w:pPr>
      <w:r>
        <w:separator/>
      </w:r>
    </w:p>
  </w:footnote>
  <w:footnote w:type="continuationSeparator" w:id="0">
    <w:p w:rsidR="005831AA" w:rsidRDefault="005831AA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C16"/>
    <w:rsid w:val="00044307"/>
    <w:rsid w:val="00054D84"/>
    <w:rsid w:val="00064656"/>
    <w:rsid w:val="00067228"/>
    <w:rsid w:val="00086BA3"/>
    <w:rsid w:val="000A22F6"/>
    <w:rsid w:val="000A2D60"/>
    <w:rsid w:val="001177E7"/>
    <w:rsid w:val="00190F23"/>
    <w:rsid w:val="00194E9C"/>
    <w:rsid w:val="001C290A"/>
    <w:rsid w:val="001D3B47"/>
    <w:rsid w:val="0023434B"/>
    <w:rsid w:val="00236FEA"/>
    <w:rsid w:val="0027400C"/>
    <w:rsid w:val="00287609"/>
    <w:rsid w:val="00297BBB"/>
    <w:rsid w:val="002A0BAC"/>
    <w:rsid w:val="002C65CB"/>
    <w:rsid w:val="002D469D"/>
    <w:rsid w:val="00333D8F"/>
    <w:rsid w:val="00337679"/>
    <w:rsid w:val="00375C16"/>
    <w:rsid w:val="00382EA6"/>
    <w:rsid w:val="0038663E"/>
    <w:rsid w:val="00394502"/>
    <w:rsid w:val="003A4A4A"/>
    <w:rsid w:val="003C33BC"/>
    <w:rsid w:val="003F4359"/>
    <w:rsid w:val="00423F28"/>
    <w:rsid w:val="00425C2B"/>
    <w:rsid w:val="004A1A52"/>
    <w:rsid w:val="004A76B1"/>
    <w:rsid w:val="004B6545"/>
    <w:rsid w:val="004C43EE"/>
    <w:rsid w:val="005831AA"/>
    <w:rsid w:val="005927AD"/>
    <w:rsid w:val="005C2026"/>
    <w:rsid w:val="00621B1A"/>
    <w:rsid w:val="00627140"/>
    <w:rsid w:val="00642976"/>
    <w:rsid w:val="00655EA2"/>
    <w:rsid w:val="006D15C3"/>
    <w:rsid w:val="00767651"/>
    <w:rsid w:val="007716AB"/>
    <w:rsid w:val="007B65F3"/>
    <w:rsid w:val="007C6F3F"/>
    <w:rsid w:val="007E4871"/>
    <w:rsid w:val="007E4C8C"/>
    <w:rsid w:val="007E735F"/>
    <w:rsid w:val="007F3F1B"/>
    <w:rsid w:val="00802245"/>
    <w:rsid w:val="00804979"/>
    <w:rsid w:val="008458BC"/>
    <w:rsid w:val="0087309C"/>
    <w:rsid w:val="008E287F"/>
    <w:rsid w:val="008F5234"/>
    <w:rsid w:val="00937FF5"/>
    <w:rsid w:val="009D3491"/>
    <w:rsid w:val="00AA4B20"/>
    <w:rsid w:val="00AB6948"/>
    <w:rsid w:val="00AC4416"/>
    <w:rsid w:val="00AD7965"/>
    <w:rsid w:val="00B10B80"/>
    <w:rsid w:val="00B220A3"/>
    <w:rsid w:val="00B2335D"/>
    <w:rsid w:val="00B47BD1"/>
    <w:rsid w:val="00B550E1"/>
    <w:rsid w:val="00BB702B"/>
    <w:rsid w:val="00C175B1"/>
    <w:rsid w:val="00C23D95"/>
    <w:rsid w:val="00C87D9E"/>
    <w:rsid w:val="00CB26AC"/>
    <w:rsid w:val="00D01C8D"/>
    <w:rsid w:val="00DD2A04"/>
    <w:rsid w:val="00E10D78"/>
    <w:rsid w:val="00E54C59"/>
    <w:rsid w:val="00E8030D"/>
    <w:rsid w:val="00E85A56"/>
    <w:rsid w:val="00E87A9A"/>
    <w:rsid w:val="00EE12C4"/>
    <w:rsid w:val="00F1347B"/>
    <w:rsid w:val="00F453E6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22EFE1"/>
  <w15:chartTrackingRefBased/>
  <w15:docId w15:val="{06A13926-533B-472C-9D16-5325BA281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4546A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2E74B5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2E74B5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2E74B5" w:themeColor="accent1" w:themeShade="BF" w:shadow="1"/>
        <w:left w:val="single" w:sz="2" w:space="10" w:color="2E74B5" w:themeColor="accent1" w:themeShade="BF" w:shadow="1"/>
        <w:bottom w:val="single" w:sz="2" w:space="10" w:color="2E74B5" w:themeColor="accent1" w:themeShade="BF" w:shadow="1"/>
        <w:right w:val="single" w:sz="2" w:space="10" w:color="2E74B5" w:themeColor="accent1" w:themeShade="BF" w:shadow="1"/>
      </w:pBdr>
      <w:ind w:left="1152" w:right="1152"/>
    </w:pPr>
    <w:rPr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C4591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2E74B5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">
    <w:name w:val="Smart Hyperlink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paragraph" w:customStyle="1" w:styleId="CalendarText">
    <w:name w:val="CalendarText"/>
    <w:basedOn w:val="Normal"/>
    <w:rsid w:val="005C2026"/>
    <w:pPr>
      <w:spacing w:after="0" w:line="240" w:lineRule="auto"/>
    </w:pPr>
    <w:rPr>
      <w:rFonts w:ascii="Arial" w:eastAsia="Times New Roman" w:hAnsi="Arial" w:cs="Arial"/>
      <w:color w:val="000000"/>
      <w:sz w:val="20"/>
      <w:lang w:eastAsia="en-US"/>
    </w:rPr>
  </w:style>
  <w:style w:type="character" w:customStyle="1" w:styleId="CalendarNumbers">
    <w:name w:val="CalendarNumbers"/>
    <w:basedOn w:val="DefaultParagraphFont"/>
    <w:rsid w:val="005C2026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5C2026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rsid w:val="005C2026"/>
    <w:rPr>
      <w:rFonts w:ascii="Arial Narrow" w:hAnsi="Arial Narrow"/>
      <w:b w:val="0"/>
      <w:color w:val="333399"/>
      <w:sz w:val="16"/>
      <w:szCs w:val="20"/>
    </w:rPr>
  </w:style>
  <w:style w:type="character" w:customStyle="1" w:styleId="WinCalendarBLANKCELLSTYLE0">
    <w:name w:val="WinCalendar_BLANKCELL_STYLE0"/>
    <w:rsid w:val="005C2026"/>
    <w:rPr>
      <w:rFonts w:ascii="Arial Narrow" w:hAnsi="Arial Narrow"/>
      <w:b w:val="0"/>
      <w:color w:val="00000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Beattie.jane.j@edumail.vic.gov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Lefevre.shane.s@edumail.vic.gov.a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eattie.jane.j@edumail.vic.gov.a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Lefevre.shane.s@edumail.vic.gov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9216266\AppData\Roaming\Microsoft\Templates\Seasonal%20event%20flyer%20(winter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3</TotalTime>
  <Pages>2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Lefevre</dc:creator>
  <cp:keywords/>
  <dc:description/>
  <cp:lastModifiedBy>Shane Lefevre</cp:lastModifiedBy>
  <cp:revision>4</cp:revision>
  <cp:lastPrinted>2018-08-28T03:40:00Z</cp:lastPrinted>
  <dcterms:created xsi:type="dcterms:W3CDTF">2019-11-10T23:15:00Z</dcterms:created>
  <dcterms:modified xsi:type="dcterms:W3CDTF">2019-11-11T22:11:00Z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